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22"/>
        <w:gridCol w:w="2712"/>
        <w:gridCol w:w="4042"/>
      </w:tblGrid>
      <w:tr w:rsidR="000172E5" w:rsidRPr="00637200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637200" w:rsidRDefault="000A174B" w:rsidP="00637200">
            <w:pPr>
              <w:pStyle w:val="Ttulo1"/>
              <w:outlineLvl w:val="0"/>
            </w:pPr>
            <w:r>
              <w:t xml:space="preserve">Datos Personales </w:t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637200" w:rsidRDefault="000A174B" w:rsidP="00637200">
            <w:pPr>
              <w:pStyle w:val="Sangranormal"/>
            </w:pPr>
            <w:r>
              <w:t>Nombre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637200" w:rsidRDefault="000A174B" w:rsidP="00637200">
            <w:pPr>
              <w:pStyle w:val="Sangranormal"/>
            </w:pPr>
            <w:r>
              <w:t>Apellido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A174B" w:rsidRPr="00846B76" w:rsidTr="00502E9C">
        <w:trPr>
          <w:gridAfter w:val="1"/>
          <w:wAfter w:w="2187" w:type="pct"/>
        </w:trPr>
        <w:sdt>
          <w:sdtPr>
            <w:id w:val="946660661"/>
            <w:placeholder>
              <w:docPart w:val="F42C7889FEA344CE81BB207AA98180F1"/>
            </w:placeholder>
            <w:temporary/>
            <w:showingPlcHdr/>
          </w:sdtPr>
          <w:sdtEndPr/>
          <w:sdtContent>
            <w:tc>
              <w:tcPr>
                <w:tcW w:w="1334" w:type="pct"/>
                <w:vAlign w:val="bottom"/>
              </w:tcPr>
              <w:p w:rsidR="000A174B" w:rsidRPr="00637200" w:rsidRDefault="000A174B" w:rsidP="00637200">
                <w:pPr>
                  <w:pStyle w:val="Sangranormal"/>
                </w:pPr>
                <w:r w:rsidRPr="000A174B">
                  <w:t>Teléfono móvil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A174B" w:rsidRPr="00846B76" w:rsidRDefault="000A174B" w:rsidP="00311D4F"/>
        </w:tc>
      </w:tr>
      <w:tr w:rsidR="000172E5" w:rsidRPr="00846B76" w:rsidTr="006145D8">
        <w:sdt>
          <w:sdtPr>
            <w:id w:val="1334104394"/>
            <w:placeholder>
              <w:docPart w:val="F9386CE43CE245288D1BF7EB389EB255"/>
            </w:placeholder>
            <w:temporary/>
            <w:showingPlcHdr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846B76" w:rsidRDefault="000A174B" w:rsidP="00637200">
            <w:pPr>
              <w:pStyle w:val="Ttulo1"/>
              <w:outlineLvl w:val="0"/>
            </w:pPr>
            <w:r>
              <w:t>Información de la Obra</w:t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A174B" w:rsidP="00311D4F">
            <w:pPr>
              <w:pStyle w:val="Sangranormal"/>
            </w:pPr>
            <w:r>
              <w:t>Título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A174B" w:rsidP="00311D4F">
            <w:pPr>
              <w:pStyle w:val="Sangranormal"/>
            </w:pPr>
            <w:r>
              <w:t>Año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A174B" w:rsidRPr="00846B76" w:rsidTr="00502E9C">
        <w:trPr>
          <w:gridAfter w:val="1"/>
          <w:wAfter w:w="2187" w:type="pct"/>
        </w:trPr>
        <w:tc>
          <w:tcPr>
            <w:tcW w:w="1334" w:type="pct"/>
            <w:vAlign w:val="bottom"/>
          </w:tcPr>
          <w:p w:rsidR="000A174B" w:rsidRPr="00846B76" w:rsidRDefault="000A174B" w:rsidP="00311D4F">
            <w:pPr>
              <w:pStyle w:val="Sangranormal"/>
            </w:pPr>
            <w:r>
              <w:t>Medidas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A174B" w:rsidRPr="00846B76" w:rsidRDefault="000A174B" w:rsidP="006630AD">
            <w:pPr>
              <w:ind w:right="3"/>
            </w:pP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A174B" w:rsidP="00311D4F">
            <w:pPr>
              <w:pStyle w:val="Sangranormal"/>
            </w:pPr>
            <w:r>
              <w:t>Descripción conceptual de la obra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6630AD" w:rsidRDefault="000172E5" w:rsidP="006630AD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502E9C">
        <w:tc>
          <w:tcPr>
            <w:tcW w:w="1346" w:type="pct"/>
            <w:gridSpan w:val="2"/>
            <w:vAlign w:val="bottom"/>
          </w:tcPr>
          <w:p w:rsidR="000172E5" w:rsidRPr="00846B76" w:rsidRDefault="000172E5" w:rsidP="00637200"/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637200"/>
        </w:tc>
      </w:tr>
    </w:tbl>
    <w:p w:rsidR="006630AD" w:rsidRDefault="006630AD" w:rsidP="00637200">
      <w:r>
        <w:tab/>
      </w:r>
    </w:p>
    <w:p w:rsidR="006630AD" w:rsidRDefault="006630AD" w:rsidP="00637200"/>
    <w:p w:rsidR="006630AD" w:rsidRDefault="006630AD" w:rsidP="00637200"/>
    <w:p w:rsidR="006630AD" w:rsidRDefault="006630AD" w:rsidP="00637200"/>
    <w:p w:rsidR="006630AD" w:rsidRPr="006630AD" w:rsidRDefault="006630AD" w:rsidP="006630AD">
      <w:pPr>
        <w:pBdr>
          <w:top w:val="single" w:sz="6" w:space="1" w:color="auto"/>
        </w:pBdr>
        <w:spacing w:after="0" w:line="240" w:lineRule="auto"/>
        <w:rPr>
          <w:shd w:val="clear" w:color="auto" w:fill="FFFFFF"/>
        </w:rPr>
      </w:pPr>
      <w:r w:rsidRPr="006630AD">
        <w:t>*</w:t>
      </w:r>
      <w:r w:rsidRPr="006630AD">
        <w:rPr>
          <w:shd w:val="clear" w:color="auto" w:fill="FFFFFF"/>
        </w:rPr>
        <w:t>Acepto haber leído y estar de acuerdo con las Bases y Condiciones</w:t>
      </w:r>
    </w:p>
    <w:p w:rsidR="000172E5" w:rsidRPr="0006568A" w:rsidRDefault="006630AD" w:rsidP="00637200">
      <w:r>
        <w:tab/>
      </w:r>
    </w:p>
    <w:sectPr w:rsidR="000172E5" w:rsidRPr="0006568A" w:rsidSect="008679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F29" w:rsidRDefault="00902F29" w:rsidP="000172E5">
      <w:pPr>
        <w:spacing w:after="0" w:line="240" w:lineRule="auto"/>
      </w:pPr>
      <w:r>
        <w:separator/>
      </w:r>
    </w:p>
  </w:endnote>
  <w:endnote w:type="continuationSeparator" w:id="0">
    <w:p w:rsidR="00902F29" w:rsidRDefault="00902F2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27177B-4438-4BF2-81A9-3575BE29B548}"/>
    <w:embedBold r:id="rId2" w:fontKey="{81212DCE-0B18-475D-8B39-998D53AB1A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69CCC73-40D7-404E-A336-16266A05BEA5}"/>
    <w:embedBold r:id="rId4" w:fontKey="{9156C678-77AE-4291-9399-214180F7D5DA}"/>
    <w:embedItalic r:id="rId5" w:fontKey="{BD5A18A6-0F87-4F45-A37C-BC008753801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46799962-EAA6-488D-9DE3-64F90812FB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F71C140-C768-447D-B59A-6CA175C91F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6E2" w:rsidRDefault="00C276E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15"/>
      <w:gridCol w:w="4627"/>
    </w:tblGrid>
    <w:tr w:rsidR="006630AD" w:rsidRPr="00311D4F" w:rsidTr="00637200">
      <w:tc>
        <w:tcPr>
          <w:tcW w:w="4675" w:type="dxa"/>
          <w:vAlign w:val="center"/>
        </w:tcPr>
        <w:p w:rsidR="00311D4F" w:rsidRPr="00311D4F" w:rsidRDefault="006630AD" w:rsidP="00637200">
          <w:pPr>
            <w:pStyle w:val="Piedepgina"/>
          </w:pPr>
          <w:bookmarkStart w:id="0" w:name="_GoBack"/>
          <w:r>
            <w:rPr>
              <w:noProof/>
              <w:lang w:eastAsia="es-ES"/>
            </w:rPr>
            <w:drawing>
              <wp:inline distT="0" distB="0" distL="0" distR="0">
                <wp:extent cx="933450" cy="537689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negro 2-01.png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1860" cy="554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675" w:type="dxa"/>
          <w:vAlign w:val="center"/>
        </w:tcPr>
        <w:p w:rsidR="00311D4F" w:rsidRPr="00311D4F" w:rsidRDefault="006630AD" w:rsidP="00637200">
          <w:pPr>
            <w:pStyle w:val="Piedepgina"/>
            <w:jc w:val="right"/>
          </w:pPr>
          <w:r>
            <w:rPr>
              <w:noProof/>
              <w:lang w:eastAsia="es-ES"/>
            </w:rPr>
            <w:drawing>
              <wp:inline distT="0" distB="0" distL="0" distR="0">
                <wp:extent cx="1304925" cy="378072"/>
                <wp:effectExtent l="0" t="0" r="0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MAT.jpg"/>
                        <pic:cNvPicPr/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296" cy="401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63720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6E2" w:rsidRDefault="00C276E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F29" w:rsidRDefault="00902F29" w:rsidP="000172E5">
      <w:pPr>
        <w:spacing w:after="0" w:line="240" w:lineRule="auto"/>
      </w:pPr>
      <w:r>
        <w:separator/>
      </w:r>
    </w:p>
  </w:footnote>
  <w:footnote w:type="continuationSeparator" w:id="0">
    <w:p w:rsidR="00902F29" w:rsidRDefault="00902F2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6E2" w:rsidRDefault="00C276E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295"/>
      <w:gridCol w:w="7731"/>
    </w:tblGrid>
    <w:tr w:rsidR="00B337A2" w:rsidRPr="00637200" w:rsidTr="000A174B">
      <w:trPr>
        <w:trHeight w:val="990"/>
      </w:trPr>
      <w:tc>
        <w:tcPr>
          <w:tcW w:w="1295" w:type="dxa"/>
          <w:vAlign w:val="center"/>
        </w:tcPr>
        <w:p w:rsidR="00B337A2" w:rsidRPr="00637200" w:rsidRDefault="00B337A2" w:rsidP="000A174B">
          <w:pPr>
            <w:pStyle w:val="Encabezado"/>
            <w:jc w:val="center"/>
          </w:pPr>
        </w:p>
      </w:tc>
      <w:tc>
        <w:tcPr>
          <w:tcW w:w="7731" w:type="dxa"/>
          <w:vAlign w:val="center"/>
        </w:tcPr>
        <w:p w:rsidR="000A174B" w:rsidRDefault="000A174B" w:rsidP="000A174B">
          <w:pPr>
            <w:pStyle w:val="Encabezado"/>
            <w:spacing w:before="0"/>
            <w:ind w:left="-1126"/>
            <w:jc w:val="center"/>
            <w:rPr>
              <w:color w:val="auto"/>
            </w:rPr>
          </w:pPr>
          <w:r w:rsidRPr="000A174B">
            <w:rPr>
              <w:color w:val="auto"/>
            </w:rPr>
            <w:t>“</w:t>
          </w:r>
          <w:r>
            <w:rPr>
              <w:color w:val="auto"/>
            </w:rPr>
            <w:t>2</w:t>
          </w:r>
          <w:r w:rsidRPr="000A174B">
            <w:rPr>
              <w:color w:val="auto"/>
            </w:rPr>
            <w:t>° SALÓN MUNICIPAL DE TIGRE”</w:t>
          </w:r>
        </w:p>
        <w:p w:rsidR="000A174B" w:rsidRDefault="000A174B" w:rsidP="000A174B">
          <w:pPr>
            <w:pStyle w:val="Encabezado"/>
            <w:spacing w:before="0"/>
            <w:ind w:left="-1126"/>
            <w:jc w:val="center"/>
            <w:rPr>
              <w:color w:val="auto"/>
            </w:rPr>
          </w:pPr>
          <w:r>
            <w:rPr>
              <w:color w:val="auto"/>
            </w:rPr>
            <w:t>-Fotografía-</w:t>
          </w:r>
        </w:p>
        <w:p w:rsidR="00B337A2" w:rsidRPr="00637200" w:rsidRDefault="000A174B" w:rsidP="000A174B">
          <w:pPr>
            <w:pStyle w:val="Encabezado"/>
            <w:spacing w:before="0"/>
            <w:ind w:left="-1126"/>
            <w:jc w:val="center"/>
          </w:pPr>
          <w:r w:rsidRPr="000A174B">
            <w:rPr>
              <w:color w:val="auto"/>
            </w:rPr>
            <w:t>Formulario de inscripción</w:t>
          </w:r>
        </w:p>
      </w:tc>
    </w:tr>
  </w:tbl>
  <w:p w:rsidR="000172E5" w:rsidRPr="00311D4F" w:rsidRDefault="000172E5" w:rsidP="00311D4F">
    <w:pPr>
      <w:pStyle w:val="Sinespaci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6E2" w:rsidRDefault="00C276E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74B"/>
    <w:rsid w:val="000172E5"/>
    <w:rsid w:val="00052382"/>
    <w:rsid w:val="0006568A"/>
    <w:rsid w:val="00076F0F"/>
    <w:rsid w:val="00084253"/>
    <w:rsid w:val="000A174B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630AD"/>
    <w:rsid w:val="00670787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02F29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4246"/>
    <w:rsid w:val="00BE62EE"/>
    <w:rsid w:val="00C003BA"/>
    <w:rsid w:val="00C276E2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86767"/>
    <w:rsid w:val="00EB3B58"/>
    <w:rsid w:val="00EC7359"/>
    <w:rsid w:val="00EE3054"/>
    <w:rsid w:val="00F00606"/>
    <w:rsid w:val="00F01256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--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386CE43CE245288D1BF7EB389EB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5CEB7-004E-4D6D-8E73-856AE51E302A}"/>
      </w:docPartPr>
      <w:docPartBody>
        <w:p w:rsidR="0021024F" w:rsidRDefault="00420E53">
          <w:pPr>
            <w:pStyle w:val="F9386CE43CE245288D1BF7EB389EB255"/>
          </w:pPr>
          <w:r w:rsidRPr="00637200">
            <w:rPr>
              <w:lang w:bidi="es-ES"/>
            </w:rPr>
            <w:t>Correo electrónico</w:t>
          </w:r>
        </w:p>
      </w:docPartBody>
    </w:docPart>
    <w:docPart>
      <w:docPartPr>
        <w:name w:val="F42C7889FEA344CE81BB207AA9818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3C9EB-F6BD-434A-A1FB-79CF0BC9CCC6}"/>
      </w:docPartPr>
      <w:docPartBody>
        <w:p w:rsidR="0021024F" w:rsidRDefault="00D33D0A" w:rsidP="00D33D0A">
          <w:pPr>
            <w:pStyle w:val="F42C7889FEA344CE81BB207AA98180F1"/>
          </w:pPr>
          <w:r w:rsidRPr="00637200">
            <w:rPr>
              <w:lang w:bidi="es-ES"/>
            </w:rPr>
            <w:t>Teléfono móvil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D0A"/>
    <w:rsid w:val="000A3EA5"/>
    <w:rsid w:val="0021024F"/>
    <w:rsid w:val="00420E53"/>
    <w:rsid w:val="00D3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val="es-ES" w:eastAsia="en-US"/>
    </w:rPr>
  </w:style>
  <w:style w:type="paragraph" w:customStyle="1" w:styleId="3BE1B6B83A504970A5BDE667F14040D8">
    <w:name w:val="3BE1B6B83A504970A5BDE667F14040D8"/>
  </w:style>
  <w:style w:type="paragraph" w:customStyle="1" w:styleId="1A36EA2F6F72492894F7DBB1875A1B3B">
    <w:name w:val="1A36EA2F6F72492894F7DBB1875A1B3B"/>
  </w:style>
  <w:style w:type="paragraph" w:customStyle="1" w:styleId="0A153BB136514EB48141F4BA114D5CCF">
    <w:name w:val="0A153BB136514EB48141F4BA114D5CCF"/>
  </w:style>
  <w:style w:type="paragraph" w:customStyle="1" w:styleId="44A0AFB9F6324998BC4A453311BA6995">
    <w:name w:val="44A0AFB9F6324998BC4A453311BA6995"/>
  </w:style>
  <w:style w:type="paragraph" w:customStyle="1" w:styleId="37A55AA7E6FB48F8A9384EF935CB1F3C">
    <w:name w:val="37A55AA7E6FB48F8A9384EF935CB1F3C"/>
  </w:style>
  <w:style w:type="paragraph" w:customStyle="1" w:styleId="F9386CE43CE245288D1BF7EB389EB255">
    <w:name w:val="F9386CE43CE245288D1BF7EB389EB255"/>
  </w:style>
  <w:style w:type="paragraph" w:customStyle="1" w:styleId="0123B63748484A3596C5DCC0988563CB">
    <w:name w:val="0123B63748484A3596C5DCC0988563CB"/>
  </w:style>
  <w:style w:type="paragraph" w:customStyle="1" w:styleId="129ABBD5EB4D4B22970DA12981A02139">
    <w:name w:val="129ABBD5EB4D4B22970DA12981A02139"/>
  </w:style>
  <w:style w:type="paragraph" w:customStyle="1" w:styleId="2238E3804CE4416182FE2C75038BF41C">
    <w:name w:val="2238E3804CE4416182FE2C75038BF41C"/>
  </w:style>
  <w:style w:type="paragraph" w:customStyle="1" w:styleId="96EAF9BEAF0B490D85E84A6486CB727F">
    <w:name w:val="96EAF9BEAF0B490D85E84A6486CB727F"/>
  </w:style>
  <w:style w:type="paragraph" w:customStyle="1" w:styleId="AC5E67AC993B46259D8D69EA0A985929">
    <w:name w:val="AC5E67AC993B46259D8D69EA0A985929"/>
  </w:style>
  <w:style w:type="paragraph" w:customStyle="1" w:styleId="9B72A8EBAB664C0CA726C04A92860731">
    <w:name w:val="9B72A8EBAB664C0CA726C04A92860731"/>
  </w:style>
  <w:style w:type="paragraph" w:customStyle="1" w:styleId="DCBB9F21A4D0485B999BAFB5C47C1B15">
    <w:name w:val="DCBB9F21A4D0485B999BAFB5C47C1B15"/>
  </w:style>
  <w:style w:type="paragraph" w:customStyle="1" w:styleId="F42C7889FEA344CE81BB207AA98180F1">
    <w:name w:val="F42C7889FEA344CE81BB207AA98180F1"/>
    <w:rsid w:val="00D33D0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val="es-ES" w:eastAsia="en-US"/>
    </w:rPr>
  </w:style>
  <w:style w:type="paragraph" w:customStyle="1" w:styleId="3BE1B6B83A504970A5BDE667F14040D8">
    <w:name w:val="3BE1B6B83A504970A5BDE667F14040D8"/>
  </w:style>
  <w:style w:type="paragraph" w:customStyle="1" w:styleId="1A36EA2F6F72492894F7DBB1875A1B3B">
    <w:name w:val="1A36EA2F6F72492894F7DBB1875A1B3B"/>
  </w:style>
  <w:style w:type="paragraph" w:customStyle="1" w:styleId="0A153BB136514EB48141F4BA114D5CCF">
    <w:name w:val="0A153BB136514EB48141F4BA114D5CCF"/>
  </w:style>
  <w:style w:type="paragraph" w:customStyle="1" w:styleId="44A0AFB9F6324998BC4A453311BA6995">
    <w:name w:val="44A0AFB9F6324998BC4A453311BA6995"/>
  </w:style>
  <w:style w:type="paragraph" w:customStyle="1" w:styleId="37A55AA7E6FB48F8A9384EF935CB1F3C">
    <w:name w:val="37A55AA7E6FB48F8A9384EF935CB1F3C"/>
  </w:style>
  <w:style w:type="paragraph" w:customStyle="1" w:styleId="F9386CE43CE245288D1BF7EB389EB255">
    <w:name w:val="F9386CE43CE245288D1BF7EB389EB255"/>
  </w:style>
  <w:style w:type="paragraph" w:customStyle="1" w:styleId="0123B63748484A3596C5DCC0988563CB">
    <w:name w:val="0123B63748484A3596C5DCC0988563CB"/>
  </w:style>
  <w:style w:type="paragraph" w:customStyle="1" w:styleId="129ABBD5EB4D4B22970DA12981A02139">
    <w:name w:val="129ABBD5EB4D4B22970DA12981A02139"/>
  </w:style>
  <w:style w:type="paragraph" w:customStyle="1" w:styleId="2238E3804CE4416182FE2C75038BF41C">
    <w:name w:val="2238E3804CE4416182FE2C75038BF41C"/>
  </w:style>
  <w:style w:type="paragraph" w:customStyle="1" w:styleId="96EAF9BEAF0B490D85E84A6486CB727F">
    <w:name w:val="96EAF9BEAF0B490D85E84A6486CB727F"/>
  </w:style>
  <w:style w:type="paragraph" w:customStyle="1" w:styleId="AC5E67AC993B46259D8D69EA0A985929">
    <w:name w:val="AC5E67AC993B46259D8D69EA0A985929"/>
  </w:style>
  <w:style w:type="paragraph" w:customStyle="1" w:styleId="9B72A8EBAB664C0CA726C04A92860731">
    <w:name w:val="9B72A8EBAB664C0CA726C04A92860731"/>
  </w:style>
  <w:style w:type="paragraph" w:customStyle="1" w:styleId="DCBB9F21A4D0485B999BAFB5C47C1B15">
    <w:name w:val="DCBB9F21A4D0485B999BAFB5C47C1B15"/>
  </w:style>
  <w:style w:type="paragraph" w:customStyle="1" w:styleId="F42C7889FEA344CE81BB207AA98180F1">
    <w:name w:val="F42C7889FEA344CE81BB207AA98180F1"/>
    <w:rsid w:val="00D33D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79B40C-EDA0-42DD-8217-6DBFCFC0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2020-01-07T17:50:00Z</dcterms:created>
  <dcterms:modified xsi:type="dcterms:W3CDTF">2020-01-07T17:50:00Z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